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35" w:rsidRDefault="00BF1E35" w:rsidP="00494018">
      <w:pPr>
        <w:rPr>
          <w:szCs w:val="24"/>
        </w:rPr>
      </w:pPr>
    </w:p>
    <w:p w:rsidR="00BF1E35" w:rsidRDefault="00BF1E35" w:rsidP="00494018">
      <w:pPr>
        <w:jc w:val="center"/>
        <w:rPr>
          <w:szCs w:val="24"/>
        </w:rPr>
      </w:pPr>
      <w:r w:rsidRPr="000877BB">
        <w:rPr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618.75pt">
            <v:imagedata r:id="rId6" o:title=""/>
          </v:shape>
        </w:pict>
      </w:r>
    </w:p>
    <w:p w:rsidR="00BF1E35" w:rsidRPr="00494018" w:rsidRDefault="00BF1E35" w:rsidP="00494018">
      <w:pPr>
        <w:rPr>
          <w:szCs w:val="24"/>
        </w:rPr>
      </w:pPr>
      <w:r w:rsidRPr="000877BB">
        <w:rPr>
          <w:szCs w:val="24"/>
        </w:rPr>
        <w:pict>
          <v:shape id="_x0000_i1026" type="#_x0000_t75" style="width:446.25pt;height:636pt">
            <v:imagedata r:id="rId7" o:title=""/>
          </v:shape>
        </w:pict>
      </w:r>
    </w:p>
    <w:sectPr w:rsidR="00BF1E35" w:rsidRPr="00494018" w:rsidSect="00C02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E35" w:rsidRDefault="00BF1E35" w:rsidP="00153B33">
      <w:r>
        <w:separator/>
      </w:r>
    </w:p>
  </w:endnote>
  <w:endnote w:type="continuationSeparator" w:id="1">
    <w:p w:rsidR="00BF1E35" w:rsidRDefault="00BF1E35" w:rsidP="00153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E35" w:rsidRDefault="00BF1E35" w:rsidP="00153B33">
      <w:r>
        <w:separator/>
      </w:r>
    </w:p>
  </w:footnote>
  <w:footnote w:type="continuationSeparator" w:id="1">
    <w:p w:rsidR="00BF1E35" w:rsidRDefault="00BF1E35" w:rsidP="00153B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6CB4"/>
    <w:rsid w:val="00061BF1"/>
    <w:rsid w:val="000877BB"/>
    <w:rsid w:val="000C04EC"/>
    <w:rsid w:val="00153B33"/>
    <w:rsid w:val="00216324"/>
    <w:rsid w:val="002432AB"/>
    <w:rsid w:val="00273DA5"/>
    <w:rsid w:val="002A0170"/>
    <w:rsid w:val="002E7D3B"/>
    <w:rsid w:val="00494018"/>
    <w:rsid w:val="005008AC"/>
    <w:rsid w:val="006630D8"/>
    <w:rsid w:val="00770712"/>
    <w:rsid w:val="00773F6E"/>
    <w:rsid w:val="007E3CAA"/>
    <w:rsid w:val="00856587"/>
    <w:rsid w:val="008D6DD3"/>
    <w:rsid w:val="009B6AB1"/>
    <w:rsid w:val="00A03DB0"/>
    <w:rsid w:val="00B72DF1"/>
    <w:rsid w:val="00BF1E35"/>
    <w:rsid w:val="00C02232"/>
    <w:rsid w:val="00DF788C"/>
    <w:rsid w:val="00E86CB4"/>
    <w:rsid w:val="00F5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23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99"/>
    <w:qFormat/>
    <w:rsid w:val="005008AC"/>
    <w:rPr>
      <w:rFonts w:cs="Times New Roman"/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rsid w:val="00153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3B33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53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53B3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1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12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0C0C0"/>
                            <w:left w:val="single" w:sz="6" w:space="0" w:color="C0C0C0"/>
                            <w:bottom w:val="single" w:sz="6" w:space="8" w:color="C0C0C0"/>
                            <w:right w:val="single" w:sz="6" w:space="0" w:color="C0C0C0"/>
                          </w:divBdr>
                          <w:divsChild>
                            <w:div w:id="75112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12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126515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1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2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12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0C0C0"/>
                            <w:left w:val="single" w:sz="6" w:space="0" w:color="C0C0C0"/>
                            <w:bottom w:val="single" w:sz="6" w:space="8" w:color="C0C0C0"/>
                            <w:right w:val="single" w:sz="6" w:space="0" w:color="C0C0C0"/>
                          </w:divBdr>
                          <w:divsChild>
                            <w:div w:id="75112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12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2</Pages>
  <Words>0</Words>
  <Characters>4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9</cp:revision>
  <dcterms:created xsi:type="dcterms:W3CDTF">2015-10-15T07:14:00Z</dcterms:created>
  <dcterms:modified xsi:type="dcterms:W3CDTF">2015-10-16T01:36:00Z</dcterms:modified>
</cp:coreProperties>
</file>